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4862"/>
        <w:gridCol w:w="5160"/>
        <w:gridCol w:w="222"/>
      </w:tblGrid>
      <w:tr w:rsidR="00265218" w:rsidRPr="0052715B" w:rsidTr="0052715B">
        <w:trPr>
          <w:trHeight w:val="983"/>
        </w:trPr>
        <w:tc>
          <w:tcPr>
            <w:tcW w:w="171" w:type="pct"/>
            <w:shd w:val="clear" w:color="auto" w:fill="auto"/>
          </w:tcPr>
          <w:p w:rsidR="00265218" w:rsidRPr="0052715B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:rsidR="0059200F" w:rsidRDefault="006F3AC0" w:rsidP="00CF31BB">
            <w:pPr>
              <w:pStyle w:val="Title"/>
            </w:pPr>
            <w:r>
              <w:t xml:space="preserve">Community Relations </w:t>
            </w:r>
          </w:p>
          <w:p w:rsidR="00265218" w:rsidRPr="0052715B" w:rsidRDefault="0059200F" w:rsidP="00CF31BB">
            <w:pPr>
              <w:pStyle w:val="Title"/>
            </w:pPr>
            <w:bookmarkStart w:id="0" w:name="_GoBack"/>
            <w:bookmarkEnd w:id="0"/>
            <w:r>
              <w:t xml:space="preserve">Event </w:t>
            </w:r>
            <w:r w:rsidR="006F3AC0">
              <w:t>Attendance Request</w:t>
            </w:r>
          </w:p>
        </w:tc>
        <w:tc>
          <w:tcPr>
            <w:tcW w:w="2405" w:type="pct"/>
            <w:shd w:val="clear" w:color="auto" w:fill="auto"/>
          </w:tcPr>
          <w:p w:rsidR="00265218" w:rsidRPr="0052715B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:rsidR="00265218" w:rsidRPr="0052715B" w:rsidRDefault="00265218" w:rsidP="00CF31BB">
            <w:pPr>
              <w:pStyle w:val="Title"/>
            </w:pPr>
          </w:p>
        </w:tc>
      </w:tr>
      <w:tr w:rsidR="00BC1B68" w:rsidRPr="0052715B" w:rsidTr="002D3842">
        <w:trPr>
          <w:trHeight w:val="543"/>
        </w:trPr>
        <w:tc>
          <w:tcPr>
            <w:tcW w:w="171" w:type="pct"/>
            <w:shd w:val="clear" w:color="auto" w:fill="auto"/>
          </w:tcPr>
          <w:p w:rsidR="00BC1B68" w:rsidRPr="0052715B" w:rsidRDefault="00BC1B68" w:rsidP="00CF31BB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:rsidR="00BC1B68" w:rsidRPr="0052715B" w:rsidRDefault="00BC1B68" w:rsidP="00CF31BB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:rsidR="00BC1B68" w:rsidRPr="0052715B" w:rsidRDefault="00BC1B68" w:rsidP="00CF31BB">
            <w:pPr>
              <w:pStyle w:val="Text"/>
            </w:pPr>
          </w:p>
        </w:tc>
      </w:tr>
      <w:tr w:rsidR="00265218" w:rsidRPr="0052715B" w:rsidTr="0016108E">
        <w:trPr>
          <w:trHeight w:val="9908"/>
        </w:trPr>
        <w:tc>
          <w:tcPr>
            <w:tcW w:w="171" w:type="pct"/>
            <w:shd w:val="clear" w:color="auto" w:fill="auto"/>
          </w:tcPr>
          <w:p w:rsidR="00265218" w:rsidRPr="0052715B" w:rsidRDefault="00265218" w:rsidP="00CF31BB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:rsidR="006765FB" w:rsidRDefault="006765FB">
            <w:r>
              <w:t xml:space="preserve">All requests must be submitted 72 hours in advance of the event date/time. </w:t>
            </w:r>
          </w:p>
          <w:tbl>
            <w:tblPr>
              <w:tblStyle w:val="TableGrid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203"/>
              <w:gridCol w:w="300"/>
              <w:gridCol w:w="2393"/>
              <w:gridCol w:w="300"/>
              <w:gridCol w:w="2205"/>
              <w:gridCol w:w="300"/>
              <w:gridCol w:w="2207"/>
            </w:tblGrid>
            <w:tr w:rsidR="00A3321A" w:rsidRPr="0052715B" w:rsidTr="00E141F4">
              <w:tc>
                <w:tcPr>
                  <w:tcW w:w="9908" w:type="dxa"/>
                  <w:gridSpan w:val="7"/>
                </w:tcPr>
                <w:p w:rsidR="00A3321A" w:rsidRDefault="0059200F" w:rsidP="00CF31BB">
                  <w:r>
                    <w:t xml:space="preserve">Please complete and submit this form to </w:t>
                  </w:r>
                  <w:hyperlink r:id="rId10" w:history="1">
                    <w:r w:rsidRPr="006C5BBB">
                      <w:rPr>
                        <w:rStyle w:val="Hyperlink"/>
                      </w:rPr>
                      <w:t>ajwhite@gulfport-ms.gov</w:t>
                    </w:r>
                  </w:hyperlink>
                  <w:r>
                    <w:t xml:space="preserve"> </w:t>
                  </w:r>
                </w:p>
                <w:p w:rsidR="006765FB" w:rsidRPr="006765FB" w:rsidRDefault="006765FB" w:rsidP="00CF31BB">
                  <w:pPr>
                    <w:rPr>
                      <w:b/>
                      <w:i/>
                    </w:rPr>
                  </w:pPr>
                  <w:r w:rsidRPr="006765FB">
                    <w:rPr>
                      <w:b/>
                      <w:i/>
                      <w:highlight w:val="yellow"/>
                    </w:rPr>
                    <w:t>REQUEST WILL ONLY BE FILLED IF OFFICERS ARE AVAILABLE IN THE AREA OF THE REQUEST.</w:t>
                  </w:r>
                </w:p>
              </w:tc>
            </w:tr>
            <w:tr w:rsidR="00C50E6D" w:rsidRPr="0052715B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7405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</w:tr>
            <w:tr w:rsidR="00C50E6D" w:rsidRPr="0052715B" w:rsidTr="00643F5A">
              <w:sdt>
                <w:sdtPr>
                  <w:id w:val="1057201705"/>
                  <w:placeholder>
                    <w:docPart w:val="2158B6738848432E999F894C5F6BAC5B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3" w:type="dxa"/>
                      <w:tcBorders>
                        <w:top w:val="single" w:sz="4" w:space="0" w:color="808080" w:themeColor="background1" w:themeShade="80"/>
                      </w:tcBorders>
                    </w:tcPr>
                    <w:p w:rsidR="00C50E6D" w:rsidRPr="0052715B" w:rsidRDefault="00CF31BB" w:rsidP="00CF31BB">
                      <w:pPr>
                        <w:pStyle w:val="BoldText"/>
                      </w:pPr>
                      <w:r w:rsidRPr="0052715B">
                        <w:t>Request Date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:rsidR="00C50E6D" w:rsidRPr="0052715B" w:rsidRDefault="00C50E6D" w:rsidP="00CF31BB">
                  <w:pPr>
                    <w:pStyle w:val="Text"/>
                  </w:pPr>
                </w:p>
              </w:tc>
              <w:tc>
                <w:tcPr>
                  <w:tcW w:w="7405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:rsidR="00C50E6D" w:rsidRPr="0052715B" w:rsidRDefault="006F3AC0" w:rsidP="00CF31BB">
                  <w:pPr>
                    <w:pStyle w:val="BoldText"/>
                  </w:pPr>
                  <w:r>
                    <w:t xml:space="preserve">Name </w:t>
                  </w:r>
                </w:p>
              </w:tc>
            </w:tr>
            <w:tr w:rsidR="00A3321A" w:rsidRPr="0052715B" w:rsidTr="00CF31BB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:rsidTr="00CF31BB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141F4" w:rsidRPr="0052715B" w:rsidRDefault="0059200F" w:rsidP="00CF31BB">
                  <w:pPr>
                    <w:pStyle w:val="BoldText"/>
                  </w:pPr>
                  <w:r>
                    <w:t xml:space="preserve">Location of Event </w:t>
                  </w:r>
                </w:p>
              </w:tc>
              <w:tc>
                <w:tcPr>
                  <w:tcW w:w="300" w:type="dxa"/>
                </w:tcPr>
                <w:p w:rsidR="00E141F4" w:rsidRPr="0052715B" w:rsidRDefault="00E141F4" w:rsidP="00CF31BB">
                  <w:pPr>
                    <w:pStyle w:val="Text"/>
                  </w:pPr>
                </w:p>
              </w:tc>
              <w:tc>
                <w:tcPr>
                  <w:tcW w:w="4712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141F4" w:rsidRPr="0052715B" w:rsidRDefault="006F3AC0" w:rsidP="00CF31BB">
                  <w:pPr>
                    <w:pStyle w:val="BoldText"/>
                  </w:pPr>
                  <w:r>
                    <w:t xml:space="preserve">Event (Birthday, Anniversary, Etc.) </w:t>
                  </w:r>
                </w:p>
              </w:tc>
            </w:tr>
            <w:tr w:rsidR="00E141F4" w:rsidRPr="0052715B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E141F4" w:rsidRPr="0052715B" w:rsidRDefault="00E141F4" w:rsidP="0016108E">
                  <w:pPr>
                    <w:pStyle w:val="BoldText"/>
                    <w:spacing w:after="240"/>
                    <w:jc w:val="center"/>
                  </w:pPr>
                  <w:r w:rsidRPr="0052715B">
                    <w:t>-</w:t>
                  </w:r>
                </w:p>
              </w:tc>
              <w:tc>
                <w:tcPr>
                  <w:tcW w:w="2393" w:type="dxa"/>
                  <w:tcBorders>
                    <w:bottom w:val="single" w:sz="4" w:space="0" w:color="808080" w:themeColor="background1" w:themeShade="80"/>
                  </w:tcBorders>
                </w:tcPr>
                <w:p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:rsidTr="00CF31BB">
              <w:tc>
                <w:tcPr>
                  <w:tcW w:w="4896" w:type="dxa"/>
                  <w:gridSpan w:val="3"/>
                </w:tcPr>
                <w:p w:rsidR="00E141F4" w:rsidRPr="0052715B" w:rsidRDefault="006F3AC0" w:rsidP="00CF31BB">
                  <w:pPr>
                    <w:pStyle w:val="BoldText"/>
                  </w:pPr>
                  <w:r>
                    <w:t>Event date &amp; times</w:t>
                  </w:r>
                </w:p>
              </w:tc>
              <w:tc>
                <w:tcPr>
                  <w:tcW w:w="300" w:type="dxa"/>
                </w:tcPr>
                <w:p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4712" w:type="dxa"/>
                  <w:gridSpan w:val="3"/>
                </w:tcPr>
                <w:p w:rsidR="00E141F4" w:rsidRPr="0052715B" w:rsidRDefault="0059200F" w:rsidP="00CF31BB">
                  <w:pPr>
                    <w:pStyle w:val="BoldText"/>
                  </w:pPr>
                  <w:r>
                    <w:t xml:space="preserve">Phone Number </w:t>
                  </w:r>
                </w:p>
              </w:tc>
            </w:tr>
            <w:tr w:rsidR="0016108E" w:rsidRPr="0052715B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A3321A" w:rsidRPr="0052715B" w:rsidTr="00643F5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A3321A" w:rsidRPr="0052715B" w:rsidRDefault="0059200F" w:rsidP="00CF31BB">
                  <w:pPr>
                    <w:pStyle w:val="BoldText"/>
                  </w:pPr>
                  <w:r>
                    <w:t xml:space="preserve">Additional Information / Requests </w:t>
                  </w:r>
                </w:p>
              </w:tc>
              <w:tc>
                <w:tcPr>
                  <w:tcW w:w="300" w:type="dxa"/>
                </w:tcPr>
                <w:p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2207" w:type="dxa"/>
                  <w:tcBorders>
                    <w:top w:val="single" w:sz="4" w:space="0" w:color="808080" w:themeColor="background1" w:themeShade="80"/>
                  </w:tcBorders>
                </w:tcPr>
                <w:p w:rsidR="00A3321A" w:rsidRPr="0052715B" w:rsidRDefault="0059200F" w:rsidP="00CF31BB">
                  <w:pPr>
                    <w:pStyle w:val="BoldText"/>
                  </w:pPr>
                  <w:r>
                    <w:t xml:space="preserve">Social Media Accounts </w:t>
                  </w:r>
                </w:p>
              </w:tc>
            </w:tr>
            <w:tr w:rsidR="00643F5A" w:rsidRPr="0052715B" w:rsidTr="00643F5A">
              <w:tc>
                <w:tcPr>
                  <w:tcW w:w="4896" w:type="dxa"/>
                  <w:gridSpan w:val="3"/>
                  <w:tcBorders>
                    <w:bottom w:val="single" w:sz="24" w:space="0" w:color="1F497D" w:themeColor="text2"/>
                  </w:tcBorders>
                </w:tcPr>
                <w:p w:rsidR="00643F5A" w:rsidRPr="0052715B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:rsidR="00643F5A" w:rsidRPr="0052715B" w:rsidRDefault="00643F5A" w:rsidP="00CF31BB"/>
              </w:tc>
              <w:tc>
                <w:tcPr>
                  <w:tcW w:w="2205" w:type="dxa"/>
                  <w:tcBorders>
                    <w:bottom w:val="single" w:sz="24" w:space="0" w:color="1F497D" w:themeColor="text2"/>
                  </w:tcBorders>
                </w:tcPr>
                <w:p w:rsidR="00643F5A" w:rsidRPr="0052715B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:rsidR="00643F5A" w:rsidRPr="0052715B" w:rsidRDefault="00643F5A" w:rsidP="00CF31BB"/>
              </w:tc>
              <w:tc>
                <w:tcPr>
                  <w:tcW w:w="2207" w:type="dxa"/>
                  <w:tcBorders>
                    <w:bottom w:val="single" w:sz="24" w:space="0" w:color="1F497D" w:themeColor="text2"/>
                  </w:tcBorders>
                </w:tcPr>
                <w:p w:rsidR="00643F5A" w:rsidRPr="0052715B" w:rsidRDefault="00643F5A" w:rsidP="00CF31BB"/>
              </w:tc>
            </w:tr>
            <w:tr w:rsidR="00E141F4" w:rsidRPr="0052715B" w:rsidTr="00542A22">
              <w:trPr>
                <w:trHeight w:val="786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52715B" w:rsidRDefault="0059200F" w:rsidP="00CF31BB">
                  <w:pPr>
                    <w:pStyle w:val="BlueBoldText"/>
                  </w:pPr>
                  <w:r>
                    <w:t xml:space="preserve">Gulfport Police Department </w:t>
                  </w:r>
                  <w:r w:rsidR="006765FB">
                    <w:t>Community Relations</w:t>
                  </w:r>
                  <w:r>
                    <w:t xml:space="preserve"> Fill Below </w:t>
                  </w:r>
                </w:p>
              </w:tc>
            </w:tr>
            <w:tr w:rsidR="00E141F4" w:rsidRPr="0052715B" w:rsidTr="001034AB">
              <w:trPr>
                <w:trHeight w:val="283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</w:tcBorders>
                </w:tcPr>
                <w:p w:rsidR="00E141F4" w:rsidRPr="0052715B" w:rsidRDefault="00E141F4" w:rsidP="00CF31BB"/>
              </w:tc>
            </w:tr>
            <w:tr w:rsidR="0016108E" w:rsidRPr="0052715B" w:rsidTr="0016108E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:rsidTr="00CF31BB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141F4" w:rsidRPr="0052715B" w:rsidRDefault="009246DE" w:rsidP="00CF31BB">
                  <w:pPr>
                    <w:pStyle w:val="BoldText"/>
                  </w:pPr>
                  <w:sdt>
                    <w:sdtPr>
                      <w:id w:val="-1106113707"/>
                      <w:placeholder>
                        <w:docPart w:val="2366F0C2BD10415987C1EE0FB18A7AC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6108E" w:rsidRPr="0052715B">
                        <w:t>Approved or Not Approved</w:t>
                      </w:r>
                    </w:sdtContent>
                  </w:sdt>
                  <w:r w:rsidR="0016108E" w:rsidRPr="0052715B">
                    <w:t xml:space="preserve"> </w:t>
                  </w:r>
                </w:p>
              </w:tc>
              <w:tc>
                <w:tcPr>
                  <w:tcW w:w="300" w:type="dxa"/>
                </w:tcPr>
                <w:p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4712" w:type="dxa"/>
                  <w:gridSpan w:val="3"/>
                </w:tcPr>
                <w:p w:rsidR="00E141F4" w:rsidRPr="0052715B" w:rsidRDefault="0059200F" w:rsidP="00CF31BB">
                  <w:pPr>
                    <w:pStyle w:val="BoldText"/>
                  </w:pPr>
                  <w:r>
                    <w:t xml:space="preserve">Area </w:t>
                  </w:r>
                  <w:r w:rsidR="006765FB">
                    <w:t xml:space="preserve">// Officer Assigned </w:t>
                  </w:r>
                </w:p>
              </w:tc>
            </w:tr>
            <w:tr w:rsidR="00E141F4" w:rsidRPr="0052715B" w:rsidTr="00CF31BB">
              <w:tc>
                <w:tcPr>
                  <w:tcW w:w="9908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:rsidTr="00643F5A">
              <w:sdt>
                <w:sdtPr>
                  <w:id w:val="273227095"/>
                  <w:placeholder>
                    <w:docPart w:val="7873823D92B24029A0353C08CC35695B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  <w:tcBorders>
                        <w:top w:val="single" w:sz="4" w:space="0" w:color="808080" w:themeColor="background1" w:themeShade="80"/>
                      </w:tcBorders>
                    </w:tcPr>
                    <w:p w:rsidR="00E141F4" w:rsidRPr="0052715B" w:rsidRDefault="00CF31BB" w:rsidP="00CF31BB">
                      <w:pPr>
                        <w:pStyle w:val="BoldText"/>
                      </w:pPr>
                      <w:r w:rsidRPr="0052715B">
                        <w:t>If NOT Approved, Explain Why</w:t>
                      </w:r>
                    </w:p>
                  </w:tc>
                </w:sdtContent>
              </w:sdt>
            </w:tr>
            <w:tr w:rsidR="0016108E" w:rsidRPr="0052715B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:rsidTr="00643F5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141F4" w:rsidRPr="0052715B" w:rsidRDefault="0059200F" w:rsidP="00CF31BB">
                  <w:pPr>
                    <w:pStyle w:val="BoldText"/>
                  </w:pPr>
                  <w:r>
                    <w:t xml:space="preserve">Supervisor </w:t>
                  </w:r>
                </w:p>
              </w:tc>
              <w:tc>
                <w:tcPr>
                  <w:tcW w:w="300" w:type="dxa"/>
                </w:tcPr>
                <w:p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:rsidR="00E141F4" w:rsidRPr="0052715B" w:rsidRDefault="00E141F4" w:rsidP="00CF31BB">
                  <w:pPr>
                    <w:pStyle w:val="BoldText"/>
                  </w:pPr>
                </w:p>
              </w:tc>
              <w:sdt>
                <w:sdtPr>
                  <w:id w:val="688957716"/>
                  <w:placeholder>
                    <w:docPart w:val="8B993A06326E42978BB9807DA19A719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:rsidR="00E141F4" w:rsidRPr="0052715B" w:rsidRDefault="00CF31BB" w:rsidP="00CF31BB">
                      <w:pPr>
                        <w:pStyle w:val="BoldText"/>
                      </w:pPr>
                      <w:r w:rsidRPr="0052715B">
                        <w:t>Date</w:t>
                      </w:r>
                    </w:p>
                  </w:tc>
                </w:sdtContent>
              </w:sdt>
            </w:tr>
          </w:tbl>
          <w:p w:rsidR="00265218" w:rsidRPr="0052715B" w:rsidRDefault="00265218" w:rsidP="00CF31BB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:rsidR="00265218" w:rsidRPr="0052715B" w:rsidRDefault="00265218" w:rsidP="00CF31BB">
            <w:pPr>
              <w:pStyle w:val="Text"/>
            </w:pPr>
          </w:p>
        </w:tc>
      </w:tr>
    </w:tbl>
    <w:p w:rsidR="00463B35" w:rsidRDefault="00463B35" w:rsidP="00CF31BB">
      <w:pPr>
        <w:pStyle w:val="BlueBoldText"/>
      </w:pPr>
    </w:p>
    <w:sectPr w:rsidR="00463B35" w:rsidSect="00C822DF">
      <w:headerReference w:type="default" r:id="rId11"/>
      <w:footerReference w:type="default" r:id="rId12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6DE" w:rsidRDefault="009246DE" w:rsidP="00CF31BB">
      <w:r>
        <w:separator/>
      </w:r>
    </w:p>
  </w:endnote>
  <w:endnote w:type="continuationSeparator" w:id="0">
    <w:p w:rsidR="009246DE" w:rsidRDefault="009246DE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466"/>
      <w:gridCol w:w="3496"/>
      <w:gridCol w:w="3504"/>
    </w:tblGrid>
    <w:tr w:rsidR="0059200F" w:rsidRPr="0052715B" w:rsidTr="003071A0">
      <w:trPr>
        <w:trHeight w:val="544"/>
      </w:trPr>
      <w:tc>
        <w:tcPr>
          <w:tcW w:w="3596" w:type="dxa"/>
          <w:shd w:val="clear" w:color="auto" w:fill="auto"/>
          <w:vAlign w:val="center"/>
        </w:tcPr>
        <w:p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71206479" wp14:editId="085E1D8D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1206479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6452C2C5" wp14:editId="1DA05F46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06784D1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0163490F" wp14:editId="2C73CAFC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32818CE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59200F" w:rsidRPr="0052715B" w:rsidTr="003071A0">
      <w:trPr>
        <w:trHeight w:val="84"/>
      </w:trPr>
      <w:tc>
        <w:tcPr>
          <w:tcW w:w="3596" w:type="dxa"/>
          <w:shd w:val="clear" w:color="auto" w:fill="auto"/>
          <w:vAlign w:val="center"/>
        </w:tcPr>
        <w:p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52715B" w:rsidRDefault="003071A0" w:rsidP="003071A0">
          <w:pPr>
            <w:pStyle w:val="Contacts"/>
            <w:spacing w:after="0"/>
          </w:pPr>
        </w:p>
      </w:tc>
    </w:tr>
    <w:tr w:rsidR="0059200F" w:rsidRPr="0052715B" w:rsidTr="002D3842">
      <w:tc>
        <w:tcPr>
          <w:tcW w:w="3596" w:type="dxa"/>
          <w:shd w:val="clear" w:color="auto" w:fill="auto"/>
          <w:vAlign w:val="center"/>
        </w:tcPr>
        <w:p w:rsidR="00AE3FB7" w:rsidRPr="0052715B" w:rsidRDefault="0059200F" w:rsidP="00CF31BB">
          <w:pPr>
            <w:pStyle w:val="Contacts"/>
          </w:pPr>
          <w:r>
            <w:t>2220 15</w:t>
          </w:r>
          <w:r w:rsidRPr="0059200F">
            <w:rPr>
              <w:vertAlign w:val="superscript"/>
            </w:rPr>
            <w:t>th</w:t>
          </w:r>
          <w:r>
            <w:t xml:space="preserve"> Street, Gulfport MS</w:t>
          </w:r>
        </w:p>
      </w:tc>
      <w:tc>
        <w:tcPr>
          <w:tcW w:w="3597" w:type="dxa"/>
          <w:shd w:val="clear" w:color="auto" w:fill="auto"/>
          <w:vAlign w:val="center"/>
        </w:tcPr>
        <w:p w:rsidR="00AE3FB7" w:rsidRPr="0052715B" w:rsidRDefault="0059200F" w:rsidP="00CF31BB">
          <w:pPr>
            <w:pStyle w:val="Contacts"/>
          </w:pPr>
          <w:r>
            <w:t>228.868.5703</w:t>
          </w:r>
        </w:p>
      </w:tc>
      <w:tc>
        <w:tcPr>
          <w:tcW w:w="3597" w:type="dxa"/>
          <w:shd w:val="clear" w:color="auto" w:fill="auto"/>
          <w:vAlign w:val="center"/>
        </w:tcPr>
        <w:p w:rsidR="00AE3FB7" w:rsidRPr="0052715B" w:rsidRDefault="0059200F" w:rsidP="00CF31BB">
          <w:pPr>
            <w:pStyle w:val="Contacts"/>
          </w:pPr>
          <w:r>
            <w:t>ajwhite@gulfport-ms.gov</w:t>
          </w:r>
        </w:p>
      </w:tc>
    </w:tr>
  </w:tbl>
  <w:p w:rsidR="00AE3FB7" w:rsidRDefault="00C822DF" w:rsidP="00CF31B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3C09EE7" wp14:editId="6C8403E8">
              <wp:simplePos x="0" y="0"/>
              <wp:positionH relativeFrom="column">
                <wp:posOffset>0</wp:posOffset>
              </wp:positionH>
              <wp:positionV relativeFrom="page">
                <wp:align>bottom</wp:align>
              </wp:positionV>
              <wp:extent cx="6784848" cy="941832"/>
              <wp:effectExtent l="0" t="0" r="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41832"/>
                        <a:chOff x="0" y="0"/>
                        <a:chExt cx="6785610" cy="94361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0" y="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0BDA6E" id="Group 13" o:spid="_x0000_s1026" style="position:absolute;margin-left:0;margin-top:0;width:534.25pt;height:74.15pt;z-index:-251649536;mso-position-vertical:bottom;mso-position-vertical-relative:page;mso-width-relative:margin;mso-height-relative:margin" coordsize="67856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">
              <v:rect id="Rectangle 17" o:spid="_x0000_s1027" style="position:absolute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" fillcolor="#1f497d [3215]" stroked="f" strokeweight="1pt">
                <v:stroke miterlimit="4"/>
                <v:textbox inset="3pt,3pt,3pt,3pt"/>
              </v:rect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6DE" w:rsidRDefault="009246DE" w:rsidP="00CF31BB">
      <w:r>
        <w:separator/>
      </w:r>
    </w:p>
  </w:footnote>
  <w:footnote w:type="continuationSeparator" w:id="0">
    <w:p w:rsidR="009246DE" w:rsidRDefault="009246DE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B68" w:rsidRDefault="0059200F" w:rsidP="006765FB">
    <w:pPr>
      <w:pStyle w:val="Header"/>
      <w:tabs>
        <w:tab w:val="left" w:pos="4380"/>
        <w:tab w:val="right" w:pos="1046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A6F5AB6" wp14:editId="7EADCC50">
              <wp:simplePos x="0" y="0"/>
              <wp:positionH relativeFrom="column">
                <wp:posOffset>0</wp:posOffset>
              </wp:positionH>
              <wp:positionV relativeFrom="paragraph">
                <wp:posOffset>-2317115</wp:posOffset>
              </wp:positionV>
              <wp:extent cx="6854825" cy="10327640"/>
              <wp:effectExtent l="0" t="0" r="3175" b="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-103"/>
                        <a:ext cx="6854825" cy="10327743"/>
                        <a:chOff x="0" y="-103"/>
                        <a:chExt cx="6854825" cy="10328377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0" name="Picture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903407" y="-103"/>
                          <a:ext cx="5051185" cy="3371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23241F9" id="Group 12" o:spid="_x0000_s1026" style="position:absolute;margin-left:0;margin-top:-182.45pt;width:539.75pt;height:813.2pt;z-index:-251650560;mso-width-relative:margin" coordorigin=",-1" coordsize="68548,103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">
              <v:group id="Group 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2" type="#_x0000_t75" style="position:absolute;left:9034;top:-1;width:50511;height:3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">
                <v:imagedata r:id="rId2" o:title=""/>
              </v:shape>
            </v:group>
          </w:pict>
        </mc:Fallback>
      </mc:AlternateContent>
    </w:r>
    <w:r w:rsidR="006765FB">
      <w:rPr>
        <w:noProof/>
      </w:rPr>
      <w:drawing>
        <wp:inline distT="0" distB="0" distL="0" distR="0" wp14:anchorId="57EA7F3C" wp14:editId="5A201529">
          <wp:extent cx="652060" cy="81915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ack Patch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060" cy="819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IyMrM0MTEzBHJMzZR0lIJTi4sz8/NACgxrAdeE8wQsAAAA"/>
  </w:docVars>
  <w:rsids>
    <w:rsidRoot w:val="006F3AC0"/>
    <w:rsid w:val="000A7FDC"/>
    <w:rsid w:val="000C75BF"/>
    <w:rsid w:val="001034AB"/>
    <w:rsid w:val="00110721"/>
    <w:rsid w:val="001257F0"/>
    <w:rsid w:val="0016108E"/>
    <w:rsid w:val="001A199E"/>
    <w:rsid w:val="00246BBD"/>
    <w:rsid w:val="0025130C"/>
    <w:rsid w:val="00256391"/>
    <w:rsid w:val="002633EB"/>
    <w:rsid w:val="00265218"/>
    <w:rsid w:val="002B4534"/>
    <w:rsid w:val="002C6ABD"/>
    <w:rsid w:val="002D3842"/>
    <w:rsid w:val="003071A0"/>
    <w:rsid w:val="00337C0F"/>
    <w:rsid w:val="00366F6D"/>
    <w:rsid w:val="003D14D8"/>
    <w:rsid w:val="003E0129"/>
    <w:rsid w:val="00435E8C"/>
    <w:rsid w:val="0044234B"/>
    <w:rsid w:val="004464D1"/>
    <w:rsid w:val="00463B35"/>
    <w:rsid w:val="00482917"/>
    <w:rsid w:val="004C2F50"/>
    <w:rsid w:val="0052715B"/>
    <w:rsid w:val="00542A22"/>
    <w:rsid w:val="0059200F"/>
    <w:rsid w:val="005D124E"/>
    <w:rsid w:val="00643F5A"/>
    <w:rsid w:val="006765FB"/>
    <w:rsid w:val="00684557"/>
    <w:rsid w:val="006C7D64"/>
    <w:rsid w:val="006F3AC0"/>
    <w:rsid w:val="0071089C"/>
    <w:rsid w:val="00740FC7"/>
    <w:rsid w:val="007B52D2"/>
    <w:rsid w:val="007C1F7D"/>
    <w:rsid w:val="007D4902"/>
    <w:rsid w:val="008D3EE1"/>
    <w:rsid w:val="009246DE"/>
    <w:rsid w:val="009E6AC6"/>
    <w:rsid w:val="00A3321A"/>
    <w:rsid w:val="00A73AE1"/>
    <w:rsid w:val="00AB2833"/>
    <w:rsid w:val="00AC7198"/>
    <w:rsid w:val="00AE3FB7"/>
    <w:rsid w:val="00B122BA"/>
    <w:rsid w:val="00B669DE"/>
    <w:rsid w:val="00B675AF"/>
    <w:rsid w:val="00BC1B68"/>
    <w:rsid w:val="00BD4CBB"/>
    <w:rsid w:val="00BF5A49"/>
    <w:rsid w:val="00C50E6D"/>
    <w:rsid w:val="00C648D7"/>
    <w:rsid w:val="00C822DF"/>
    <w:rsid w:val="00CF31BB"/>
    <w:rsid w:val="00D17EEF"/>
    <w:rsid w:val="00D4436A"/>
    <w:rsid w:val="00DE32FC"/>
    <w:rsid w:val="00DE3C23"/>
    <w:rsid w:val="00E141F4"/>
    <w:rsid w:val="00E53AFF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C5D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643F5A"/>
  </w:style>
  <w:style w:type="paragraph" w:customStyle="1" w:styleId="BlueText">
    <w:name w:val="Blue Text"/>
    <w:basedOn w:val="Normal"/>
    <w:uiPriority w:val="3"/>
    <w:qFormat/>
    <w:rsid w:val="0052715B"/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52715B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character" w:styleId="Hyperlink">
    <w:name w:val="Hyperlink"/>
    <w:basedOn w:val="DefaultParagraphFont"/>
    <w:uiPriority w:val="99"/>
    <w:unhideWhenUsed/>
    <w:rsid w:val="0059200F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20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jwhite@gulfport-ms.gov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romen\AppData\Roaming\Microsoft\Templates\Small%20business%20employee%20vacation%20reques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158B6738848432E999F894C5F6BA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E800B-4812-4378-9D1B-840BD2AC2D0F}"/>
      </w:docPartPr>
      <w:docPartBody>
        <w:p w:rsidR="00000000" w:rsidRDefault="003C4565">
          <w:pPr>
            <w:pStyle w:val="2158B6738848432E999F894C5F6BAC5B"/>
          </w:pPr>
          <w:r w:rsidRPr="0052715B">
            <w:t>Request Date</w:t>
          </w:r>
        </w:p>
      </w:docPartBody>
    </w:docPart>
    <w:docPart>
      <w:docPartPr>
        <w:name w:val="2366F0C2BD10415987C1EE0FB18A7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5AC71-D108-4095-BD1A-E7032030DE7E}"/>
      </w:docPartPr>
      <w:docPartBody>
        <w:p w:rsidR="00000000" w:rsidRDefault="003C4565">
          <w:pPr>
            <w:pStyle w:val="2366F0C2BD10415987C1EE0FB18A7ACE"/>
          </w:pPr>
          <w:r w:rsidRPr="0052715B">
            <w:t>Approved or Not Approved</w:t>
          </w:r>
        </w:p>
      </w:docPartBody>
    </w:docPart>
    <w:docPart>
      <w:docPartPr>
        <w:name w:val="7873823D92B24029A0353C08CC356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AC26B-262A-47B2-9EE1-C8008AE8426D}"/>
      </w:docPartPr>
      <w:docPartBody>
        <w:p w:rsidR="00000000" w:rsidRDefault="003C4565">
          <w:pPr>
            <w:pStyle w:val="7873823D92B24029A0353C08CC35695B"/>
          </w:pPr>
          <w:r w:rsidRPr="0052715B">
            <w:t>If NOT Approved, Explain Why</w:t>
          </w:r>
        </w:p>
      </w:docPartBody>
    </w:docPart>
    <w:docPart>
      <w:docPartPr>
        <w:name w:val="8B993A06326E42978BB9807DA19A7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7E4D6-BA03-4462-8134-2E9BD6ADD665}"/>
      </w:docPartPr>
      <w:docPartBody>
        <w:p w:rsidR="00000000" w:rsidRDefault="003C4565">
          <w:pPr>
            <w:pStyle w:val="8B993A06326E42978BB9807DA19A719A"/>
          </w:pPr>
          <w:r w:rsidRPr="0052715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565"/>
    <w:rsid w:val="003C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CAEF08FEE245F7BA458FB6A7C6EE79">
    <w:name w:val="2FCAEF08FEE245F7BA458FB6A7C6EE79"/>
  </w:style>
  <w:style w:type="paragraph" w:customStyle="1" w:styleId="A79219A3A98B4460BD1686343CCB3969">
    <w:name w:val="A79219A3A98B4460BD1686343CCB3969"/>
  </w:style>
  <w:style w:type="paragraph" w:customStyle="1" w:styleId="2158B6738848432E999F894C5F6BAC5B">
    <w:name w:val="2158B6738848432E999F894C5F6BAC5B"/>
  </w:style>
  <w:style w:type="paragraph" w:customStyle="1" w:styleId="49FF55CE62C24E2F873650D6CA374B60">
    <w:name w:val="49FF55CE62C24E2F873650D6CA374B60"/>
  </w:style>
  <w:style w:type="paragraph" w:customStyle="1" w:styleId="23A4FEFF7B274B10B37AAECFD74D1B42">
    <w:name w:val="23A4FEFF7B274B10B37AAECFD74D1B42"/>
  </w:style>
  <w:style w:type="paragraph" w:customStyle="1" w:styleId="1509CCE751024D2FA14128E10C193583">
    <w:name w:val="1509CCE751024D2FA14128E10C193583"/>
  </w:style>
  <w:style w:type="paragraph" w:customStyle="1" w:styleId="DC542749B0574D2EAC524728D971870E">
    <w:name w:val="DC542749B0574D2EAC524728D971870E"/>
  </w:style>
  <w:style w:type="paragraph" w:customStyle="1" w:styleId="A480B268A2F843E3B39FCABAEEFD1378">
    <w:name w:val="A480B268A2F843E3B39FCABAEEFD1378"/>
  </w:style>
  <w:style w:type="paragraph" w:customStyle="1" w:styleId="2C3D50FCB77646C481BBF3C9A1C3F7EF">
    <w:name w:val="2C3D50FCB77646C481BBF3C9A1C3F7EF"/>
  </w:style>
  <w:style w:type="paragraph" w:customStyle="1" w:styleId="C942552332EE4153B55EC75DF0D72B66">
    <w:name w:val="C942552332EE4153B55EC75DF0D72B66"/>
  </w:style>
  <w:style w:type="paragraph" w:customStyle="1" w:styleId="6CCCCEE147DB4E33A9C904E6367C60C1">
    <w:name w:val="6CCCCEE147DB4E33A9C904E6367C60C1"/>
  </w:style>
  <w:style w:type="paragraph" w:customStyle="1" w:styleId="2366F0C2BD10415987C1EE0FB18A7ACE">
    <w:name w:val="2366F0C2BD10415987C1EE0FB18A7ACE"/>
  </w:style>
  <w:style w:type="paragraph" w:customStyle="1" w:styleId="B162ED85DD7B4938ABA2224C4099B218">
    <w:name w:val="B162ED85DD7B4938ABA2224C4099B218"/>
  </w:style>
  <w:style w:type="paragraph" w:customStyle="1" w:styleId="7873823D92B24029A0353C08CC35695B">
    <w:name w:val="7873823D92B24029A0353C08CC35695B"/>
  </w:style>
  <w:style w:type="paragraph" w:customStyle="1" w:styleId="3BABB303DE9D405ABD4CBF6ABBDDA86A">
    <w:name w:val="3BABB303DE9D405ABD4CBF6ABBDDA86A"/>
  </w:style>
  <w:style w:type="paragraph" w:customStyle="1" w:styleId="8B993A06326E42978BB9807DA19A719A">
    <w:name w:val="8B993A06326E42978BB9807DA19A71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0C341F-D1FC-472D-BE2C-8390A42493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E359BB-841B-470D-9C63-A546C2A4C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employee vacation request form</Template>
  <TotalTime>0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2020-04-24T18:35:00Z</dcterms:created>
  <dcterms:modified xsi:type="dcterms:W3CDTF">2020-04-24T19:03:00Z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